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7F6" w:rsidRDefault="006707F6" w:rsidP="006707F6">
      <w:pPr>
        <w:pStyle w:val="KeinLeerraum"/>
      </w:pPr>
    </w:p>
    <w:p w:rsidR="00624FF6" w:rsidRPr="00DA62A2" w:rsidRDefault="00624FF6" w:rsidP="00DA62A2">
      <w:pPr>
        <w:pStyle w:val="KeinLeerraum"/>
        <w:rPr>
          <w:sz w:val="28"/>
          <w:szCs w:val="28"/>
        </w:rPr>
      </w:pPr>
      <w:r w:rsidRPr="00DA62A2">
        <w:rPr>
          <w:sz w:val="28"/>
          <w:szCs w:val="28"/>
        </w:rPr>
        <w:t>Arbeitsblatt zum Kapitel</w:t>
      </w:r>
      <w:r w:rsidRPr="00DA62A2">
        <w:rPr>
          <w:b/>
          <w:sz w:val="28"/>
          <w:szCs w:val="28"/>
        </w:rPr>
        <w:t xml:space="preserve"> "</w:t>
      </w:r>
      <w:r w:rsidR="0020303F">
        <w:rPr>
          <w:b/>
          <w:sz w:val="28"/>
          <w:szCs w:val="28"/>
        </w:rPr>
        <w:t>Fliegen müsste man können</w:t>
      </w:r>
      <w:r w:rsidRPr="00DA62A2">
        <w:rPr>
          <w:b/>
          <w:sz w:val="28"/>
          <w:szCs w:val="28"/>
        </w:rPr>
        <w:t xml:space="preserve">" </w:t>
      </w:r>
      <w:r w:rsidR="0020303F">
        <w:t>(S. 13 - 18</w:t>
      </w:r>
      <w:r w:rsidRPr="00DA62A2">
        <w:t>)</w:t>
      </w:r>
    </w:p>
    <w:p w:rsidR="00624FF6" w:rsidRDefault="00624FF6" w:rsidP="0043212A">
      <w:pPr>
        <w:pStyle w:val="KeinLeerraum"/>
      </w:pPr>
    </w:p>
    <w:p w:rsidR="00B73CF7" w:rsidRDefault="00B73CF7" w:rsidP="00B73CF7">
      <w:pPr>
        <w:pStyle w:val="KeinLeerraum"/>
      </w:pPr>
    </w:p>
    <w:p w:rsidR="00724FF8" w:rsidRDefault="0020303F" w:rsidP="00B73CF7">
      <w:pPr>
        <w:pStyle w:val="KeinLeerraum"/>
      </w:pPr>
      <w:r>
        <w:t xml:space="preserve">1. </w:t>
      </w:r>
      <w:r w:rsidR="00724FF8">
        <w:t>Wildgänse kreisten über dem Bauernhof</w:t>
      </w:r>
      <w:r>
        <w:t>.</w:t>
      </w:r>
      <w:r w:rsidR="00724FF8">
        <w:t xml:space="preserve"> Sie riefen den Hausgänsen zu, sie sollen doch auch mitfliegen. </w:t>
      </w:r>
    </w:p>
    <w:p w:rsidR="00B73CF7" w:rsidRDefault="0020303F" w:rsidP="00B73CF7">
      <w:pPr>
        <w:pStyle w:val="KeinLeerraum"/>
      </w:pPr>
      <w:r>
        <w:t xml:space="preserve">Warum blieben </w:t>
      </w:r>
      <w:r w:rsidR="00724FF8">
        <w:t>sie</w:t>
      </w:r>
      <w:r>
        <w:t xml:space="preserve"> lieber hier</w:t>
      </w:r>
      <w:r w:rsidR="00B73CF7">
        <w:t>?</w:t>
      </w:r>
    </w:p>
    <w:tbl>
      <w:tblPr>
        <w:tblStyle w:val="Tabellengitternetz"/>
        <w:tblW w:w="0" w:type="auto"/>
        <w:tblInd w:w="392" w:type="dxa"/>
        <w:tblLook w:val="04A0"/>
      </w:tblPr>
      <w:tblGrid>
        <w:gridCol w:w="283"/>
        <w:gridCol w:w="8537"/>
      </w:tblGrid>
      <w:tr w:rsidR="00B73CF7" w:rsidTr="00B73CF7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CF7" w:rsidRDefault="00B73CF7">
            <w:pPr>
              <w:pStyle w:val="KeinLeerraum"/>
            </w:pPr>
          </w:p>
        </w:tc>
        <w:tc>
          <w:tcPr>
            <w:tcW w:w="853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73CF7" w:rsidRDefault="0020303F">
            <w:pPr>
              <w:pStyle w:val="KeinLeerraum"/>
              <w:rPr>
                <w:i/>
              </w:rPr>
            </w:pPr>
            <w:r>
              <w:rPr>
                <w:i/>
              </w:rPr>
              <w:t xml:space="preserve"> Sie konnten gar nicht fliegen, die Hausgänse.</w:t>
            </w:r>
          </w:p>
        </w:tc>
      </w:tr>
      <w:tr w:rsidR="00B73CF7" w:rsidTr="00B73CF7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CF7" w:rsidRDefault="00B73CF7">
            <w:pPr>
              <w:pStyle w:val="KeinLeerraum"/>
            </w:pPr>
          </w:p>
        </w:tc>
        <w:tc>
          <w:tcPr>
            <w:tcW w:w="853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73CF7" w:rsidRDefault="0020303F" w:rsidP="00724FF8">
            <w:pPr>
              <w:pStyle w:val="KeinLeerraum"/>
              <w:rPr>
                <w:i/>
              </w:rPr>
            </w:pPr>
            <w:r>
              <w:rPr>
                <w:i/>
              </w:rPr>
              <w:t xml:space="preserve"> Sie hatten Futter und </w:t>
            </w:r>
            <w:r w:rsidR="00724FF8">
              <w:rPr>
                <w:i/>
              </w:rPr>
              <w:t>konnten im Stall schlafen</w:t>
            </w:r>
            <w:r>
              <w:rPr>
                <w:i/>
              </w:rPr>
              <w:t>.</w:t>
            </w:r>
          </w:p>
        </w:tc>
      </w:tr>
      <w:tr w:rsidR="00B73CF7" w:rsidTr="00B73CF7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CF7" w:rsidRDefault="00B73CF7">
            <w:pPr>
              <w:pStyle w:val="KeinLeerraum"/>
            </w:pPr>
          </w:p>
        </w:tc>
        <w:tc>
          <w:tcPr>
            <w:tcW w:w="853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73CF7" w:rsidRDefault="0020303F">
            <w:pPr>
              <w:pStyle w:val="KeinLeerraum"/>
              <w:rPr>
                <w:i/>
              </w:rPr>
            </w:pPr>
            <w:r>
              <w:rPr>
                <w:i/>
              </w:rPr>
              <w:t xml:space="preserve"> Sie wollten dableiben und schauen, wie es mit Nils </w:t>
            </w:r>
            <w:proofErr w:type="spellStart"/>
            <w:r>
              <w:rPr>
                <w:i/>
              </w:rPr>
              <w:t>Holgerson</w:t>
            </w:r>
            <w:proofErr w:type="spellEnd"/>
            <w:r>
              <w:rPr>
                <w:i/>
              </w:rPr>
              <w:t xml:space="preserve"> weiterging.</w:t>
            </w:r>
          </w:p>
        </w:tc>
      </w:tr>
    </w:tbl>
    <w:p w:rsidR="00B73CF7" w:rsidRDefault="00B73CF7" w:rsidP="00B73CF7">
      <w:pPr>
        <w:pStyle w:val="KeinLeerraum"/>
      </w:pPr>
    </w:p>
    <w:p w:rsidR="0020303F" w:rsidRPr="004168D5" w:rsidRDefault="0020303F" w:rsidP="0020303F">
      <w:pPr>
        <w:pStyle w:val="KeinLeerraum"/>
        <w:rPr>
          <w:b/>
        </w:rPr>
      </w:pPr>
      <w:r>
        <w:t xml:space="preserve">2. </w:t>
      </w:r>
      <w:r w:rsidR="00890E22">
        <w:t>Wie hiess die einzige Hausgans, welche mitfliegen wollte</w:t>
      </w:r>
      <w:r>
        <w:t>?</w:t>
      </w:r>
      <w:r w:rsidRPr="004168D5">
        <w:rPr>
          <w:b/>
        </w:rPr>
        <w:t xml:space="preserve"> </w:t>
      </w:r>
    </w:p>
    <w:p w:rsidR="0020303F" w:rsidRPr="004168D5" w:rsidRDefault="0020303F" w:rsidP="0020303F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20303F" w:rsidRDefault="0020303F" w:rsidP="0020303F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20303F" w:rsidRDefault="001A4D7D" w:rsidP="0020303F">
      <w:pPr>
        <w:pStyle w:val="KeinLeerraum"/>
      </w:pPr>
      <w:r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172085</wp:posOffset>
            </wp:positionV>
            <wp:extent cx="2057400" cy="1885950"/>
            <wp:effectExtent l="0" t="0" r="0" b="0"/>
            <wp:wrapSquare wrapText="bothSides"/>
            <wp:docPr id="3" name="Grafik 2" descr="Nils-Marti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ls-Martin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03F" w:rsidRPr="004168D5" w:rsidRDefault="0020303F" w:rsidP="0020303F">
      <w:pPr>
        <w:pStyle w:val="KeinLeerraum"/>
        <w:rPr>
          <w:b/>
        </w:rPr>
      </w:pPr>
      <w:r>
        <w:t xml:space="preserve">3. </w:t>
      </w:r>
      <w:r w:rsidR="00546ABC">
        <w:t>Wie gelangte Nils auf den Rücken der Hausgans</w:t>
      </w:r>
      <w:r>
        <w:t>?</w:t>
      </w:r>
      <w:r w:rsidRPr="004168D5">
        <w:rPr>
          <w:b/>
        </w:rPr>
        <w:t xml:space="preserve"> </w:t>
      </w:r>
    </w:p>
    <w:p w:rsidR="0020303F" w:rsidRPr="004168D5" w:rsidRDefault="0020303F" w:rsidP="0020303F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20303F" w:rsidRDefault="0020303F" w:rsidP="0020303F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20303F" w:rsidRPr="004168D5" w:rsidRDefault="0020303F" w:rsidP="0020303F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20303F" w:rsidRDefault="0020303F" w:rsidP="0020303F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8A581F" w:rsidRDefault="008A581F" w:rsidP="008A581F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1A4D7D" w:rsidRDefault="001A4D7D" w:rsidP="001A4D7D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1A4D7D" w:rsidRDefault="001A4D7D" w:rsidP="001A4D7D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1A4D7D" w:rsidRDefault="001A4D7D" w:rsidP="001A4D7D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1A4D7D" w:rsidRDefault="001A4D7D" w:rsidP="00546ABC">
      <w:pPr>
        <w:pStyle w:val="KeinLeerraum"/>
      </w:pPr>
    </w:p>
    <w:p w:rsidR="00724FF8" w:rsidRDefault="00546ABC" w:rsidP="00546ABC">
      <w:pPr>
        <w:pStyle w:val="KeinLeerraum"/>
      </w:pPr>
      <w:r>
        <w:t>4. Der Abstand zu den Wildgänsen wurde immer grösser</w:t>
      </w:r>
      <w:r w:rsidR="00724FF8">
        <w:t>. D</w:t>
      </w:r>
      <w:r>
        <w:t xml:space="preserve">ie </w:t>
      </w:r>
      <w:proofErr w:type="spellStart"/>
      <w:r>
        <w:t>Leitgans</w:t>
      </w:r>
      <w:proofErr w:type="spellEnd"/>
      <w:r>
        <w:t xml:space="preserve"> machte dem Martin klar, dass </w:t>
      </w:r>
      <w:r w:rsidR="00724FF8">
        <w:t>er wohl besser umkehre</w:t>
      </w:r>
      <w:r w:rsidR="001A4D7D">
        <w:t xml:space="preserve"> solle</w:t>
      </w:r>
      <w:r>
        <w:t xml:space="preserve">. </w:t>
      </w:r>
    </w:p>
    <w:p w:rsidR="00546ABC" w:rsidRDefault="00546ABC" w:rsidP="00546ABC">
      <w:pPr>
        <w:pStyle w:val="KeinLeerraum"/>
      </w:pPr>
      <w:r>
        <w:t>Wie reagierte Martin?</w:t>
      </w:r>
    </w:p>
    <w:tbl>
      <w:tblPr>
        <w:tblStyle w:val="Tabellengitternetz"/>
        <w:tblW w:w="0" w:type="auto"/>
        <w:tblInd w:w="392" w:type="dxa"/>
        <w:tblLook w:val="04A0"/>
      </w:tblPr>
      <w:tblGrid>
        <w:gridCol w:w="283"/>
        <w:gridCol w:w="8537"/>
      </w:tblGrid>
      <w:tr w:rsidR="00546ABC" w:rsidTr="000C3A7E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ABC" w:rsidRDefault="00546ABC" w:rsidP="000C3A7E">
            <w:pPr>
              <w:pStyle w:val="KeinLeerraum"/>
            </w:pPr>
          </w:p>
        </w:tc>
        <w:tc>
          <w:tcPr>
            <w:tcW w:w="853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546ABC" w:rsidRDefault="00546ABC" w:rsidP="00546ABC">
            <w:pPr>
              <w:pStyle w:val="KeinLeerraum"/>
              <w:rPr>
                <w:i/>
              </w:rPr>
            </w:pPr>
            <w:r>
              <w:rPr>
                <w:i/>
              </w:rPr>
              <w:t xml:space="preserve"> Er liess sich nicht einschüchtern und flog schneller.</w:t>
            </w:r>
          </w:p>
        </w:tc>
      </w:tr>
      <w:tr w:rsidR="00546ABC" w:rsidTr="000C3A7E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ABC" w:rsidRDefault="00546ABC" w:rsidP="000C3A7E">
            <w:pPr>
              <w:pStyle w:val="KeinLeerraum"/>
            </w:pPr>
          </w:p>
        </w:tc>
        <w:tc>
          <w:tcPr>
            <w:tcW w:w="853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546ABC" w:rsidRDefault="00546ABC" w:rsidP="00546ABC">
            <w:pPr>
              <w:pStyle w:val="KeinLeerraum"/>
              <w:rPr>
                <w:i/>
              </w:rPr>
            </w:pPr>
            <w:r>
              <w:rPr>
                <w:i/>
              </w:rPr>
              <w:t xml:space="preserve"> Er begann an sich zu zweifeln und liess sich von Nils überreden, doch weiterzufliegen.</w:t>
            </w:r>
          </w:p>
        </w:tc>
      </w:tr>
      <w:tr w:rsidR="00546ABC" w:rsidTr="000C3A7E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ABC" w:rsidRDefault="00546ABC" w:rsidP="000C3A7E">
            <w:pPr>
              <w:pStyle w:val="KeinLeerraum"/>
            </w:pPr>
          </w:p>
        </w:tc>
        <w:tc>
          <w:tcPr>
            <w:tcW w:w="853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546ABC" w:rsidRDefault="00546ABC" w:rsidP="00546ABC">
            <w:pPr>
              <w:pStyle w:val="KeinLeerraum"/>
              <w:rPr>
                <w:i/>
              </w:rPr>
            </w:pPr>
            <w:r>
              <w:rPr>
                <w:i/>
              </w:rPr>
              <w:t xml:space="preserve"> Er schnauzte Nils an und drohte, ihn auf dem nächstbesten Misthaufen abzuladen.</w:t>
            </w:r>
          </w:p>
        </w:tc>
      </w:tr>
    </w:tbl>
    <w:p w:rsidR="00724FF8" w:rsidRDefault="00724FF8" w:rsidP="00724FF8">
      <w:pPr>
        <w:pStyle w:val="KeinLeerraum"/>
      </w:pPr>
    </w:p>
    <w:p w:rsidR="00724FF8" w:rsidRDefault="00724FF8" w:rsidP="00724FF8">
      <w:pPr>
        <w:pStyle w:val="KeinLeerraum"/>
      </w:pPr>
      <w:r>
        <w:t>5. Was war mit Nils, als er vom Rücken von Martin herunterrutschte?</w:t>
      </w:r>
    </w:p>
    <w:tbl>
      <w:tblPr>
        <w:tblStyle w:val="Tabellengitternetz"/>
        <w:tblW w:w="0" w:type="auto"/>
        <w:tblInd w:w="392" w:type="dxa"/>
        <w:tblLook w:val="04A0"/>
      </w:tblPr>
      <w:tblGrid>
        <w:gridCol w:w="283"/>
        <w:gridCol w:w="8537"/>
      </w:tblGrid>
      <w:tr w:rsidR="00724FF8" w:rsidTr="00362F5B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F8" w:rsidRDefault="00724FF8" w:rsidP="00362F5B">
            <w:pPr>
              <w:pStyle w:val="KeinLeerraum"/>
            </w:pPr>
          </w:p>
        </w:tc>
        <w:tc>
          <w:tcPr>
            <w:tcW w:w="853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24FF8" w:rsidRDefault="00724FF8" w:rsidP="00724FF8">
            <w:pPr>
              <w:pStyle w:val="KeinLeerraum"/>
              <w:rPr>
                <w:i/>
              </w:rPr>
            </w:pPr>
            <w:r>
              <w:rPr>
                <w:i/>
              </w:rPr>
              <w:t xml:space="preserve"> Er landete im See.</w:t>
            </w:r>
          </w:p>
        </w:tc>
      </w:tr>
      <w:tr w:rsidR="00724FF8" w:rsidTr="00362F5B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F8" w:rsidRDefault="00724FF8" w:rsidP="00362F5B">
            <w:pPr>
              <w:pStyle w:val="KeinLeerraum"/>
            </w:pPr>
          </w:p>
        </w:tc>
        <w:tc>
          <w:tcPr>
            <w:tcW w:w="853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24FF8" w:rsidRDefault="00724FF8" w:rsidP="00724FF8">
            <w:pPr>
              <w:pStyle w:val="KeinLeerraum"/>
              <w:rPr>
                <w:i/>
              </w:rPr>
            </w:pPr>
            <w:r>
              <w:rPr>
                <w:i/>
              </w:rPr>
              <w:t xml:space="preserve"> Er rutschte </w:t>
            </w:r>
            <w:r w:rsidR="001A4D7D">
              <w:rPr>
                <w:i/>
              </w:rPr>
              <w:t xml:space="preserve">tief </w:t>
            </w:r>
            <w:r>
              <w:rPr>
                <w:i/>
              </w:rPr>
              <w:t>in den weichen Schnee.</w:t>
            </w:r>
          </w:p>
        </w:tc>
      </w:tr>
      <w:tr w:rsidR="00724FF8" w:rsidTr="00362F5B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F8" w:rsidRDefault="00724FF8" w:rsidP="00362F5B">
            <w:pPr>
              <w:pStyle w:val="KeinLeerraum"/>
            </w:pPr>
          </w:p>
        </w:tc>
        <w:tc>
          <w:tcPr>
            <w:tcW w:w="853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24FF8" w:rsidRDefault="00724FF8" w:rsidP="001A4D7D">
            <w:pPr>
              <w:pStyle w:val="KeinLeerraum"/>
              <w:rPr>
                <w:i/>
              </w:rPr>
            </w:pPr>
            <w:r>
              <w:rPr>
                <w:i/>
              </w:rPr>
              <w:t xml:space="preserve"> Er zitterte vor Kälte und brauchte </w:t>
            </w:r>
            <w:r w:rsidR="001A4D7D">
              <w:rPr>
                <w:i/>
              </w:rPr>
              <w:t xml:space="preserve">unbedingt </w:t>
            </w:r>
            <w:r>
              <w:rPr>
                <w:i/>
              </w:rPr>
              <w:t>was zu essen.</w:t>
            </w:r>
          </w:p>
        </w:tc>
      </w:tr>
    </w:tbl>
    <w:p w:rsidR="00724FF8" w:rsidRDefault="00724FF8" w:rsidP="00B73CF7">
      <w:pPr>
        <w:pStyle w:val="KeinLeerraum"/>
      </w:pPr>
    </w:p>
    <w:p w:rsidR="00724FF8" w:rsidRDefault="008A581F" w:rsidP="00724FF8">
      <w:pPr>
        <w:pStyle w:val="KeinLeerraum"/>
      </w:pPr>
      <w:r>
        <w:t>6</w:t>
      </w:r>
      <w:r w:rsidR="00724FF8">
        <w:t xml:space="preserve">. Warum zog Nils den Martin </w:t>
      </w:r>
      <w:r>
        <w:t>in den See hinein</w:t>
      </w:r>
      <w:r w:rsidR="00724FF8">
        <w:t>?</w:t>
      </w:r>
    </w:p>
    <w:tbl>
      <w:tblPr>
        <w:tblStyle w:val="Tabellengitternetz"/>
        <w:tblW w:w="0" w:type="auto"/>
        <w:tblInd w:w="392" w:type="dxa"/>
        <w:tblLook w:val="04A0"/>
      </w:tblPr>
      <w:tblGrid>
        <w:gridCol w:w="283"/>
        <w:gridCol w:w="8537"/>
      </w:tblGrid>
      <w:tr w:rsidR="00724FF8" w:rsidTr="00362F5B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F8" w:rsidRDefault="00724FF8" w:rsidP="00362F5B">
            <w:pPr>
              <w:pStyle w:val="KeinLeerraum"/>
            </w:pPr>
          </w:p>
        </w:tc>
        <w:tc>
          <w:tcPr>
            <w:tcW w:w="853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24FF8" w:rsidRDefault="00724FF8" w:rsidP="008A581F">
            <w:pPr>
              <w:pStyle w:val="KeinLeerraum"/>
              <w:rPr>
                <w:i/>
              </w:rPr>
            </w:pPr>
            <w:r>
              <w:rPr>
                <w:i/>
              </w:rPr>
              <w:t xml:space="preserve"> </w:t>
            </w:r>
            <w:r w:rsidR="008A581F">
              <w:rPr>
                <w:i/>
              </w:rPr>
              <w:t>Er wollte, dass Martin durch das kalte Wasser aufwacht</w:t>
            </w:r>
            <w:r>
              <w:rPr>
                <w:i/>
              </w:rPr>
              <w:t>.</w:t>
            </w:r>
          </w:p>
        </w:tc>
      </w:tr>
      <w:tr w:rsidR="00724FF8" w:rsidTr="00362F5B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F8" w:rsidRDefault="00724FF8" w:rsidP="00362F5B">
            <w:pPr>
              <w:pStyle w:val="KeinLeerraum"/>
            </w:pPr>
          </w:p>
        </w:tc>
        <w:tc>
          <w:tcPr>
            <w:tcW w:w="853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24FF8" w:rsidRDefault="00724FF8" w:rsidP="008A581F">
            <w:pPr>
              <w:pStyle w:val="KeinLeerraum"/>
              <w:rPr>
                <w:i/>
              </w:rPr>
            </w:pPr>
            <w:r>
              <w:rPr>
                <w:i/>
              </w:rPr>
              <w:t xml:space="preserve"> Er </w:t>
            </w:r>
            <w:r w:rsidR="008A581F">
              <w:rPr>
                <w:i/>
              </w:rPr>
              <w:t>wollte, dass Martin Wasser trank</w:t>
            </w:r>
            <w:r>
              <w:rPr>
                <w:i/>
              </w:rPr>
              <w:t>.</w:t>
            </w:r>
          </w:p>
        </w:tc>
      </w:tr>
      <w:tr w:rsidR="00724FF8" w:rsidTr="00362F5B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F8" w:rsidRDefault="00724FF8" w:rsidP="00362F5B">
            <w:pPr>
              <w:pStyle w:val="KeinLeerraum"/>
            </w:pPr>
          </w:p>
        </w:tc>
        <w:tc>
          <w:tcPr>
            <w:tcW w:w="853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24FF8" w:rsidRDefault="00724FF8" w:rsidP="008A581F">
            <w:pPr>
              <w:pStyle w:val="KeinLeerraum"/>
              <w:rPr>
                <w:i/>
              </w:rPr>
            </w:pPr>
            <w:r>
              <w:rPr>
                <w:i/>
              </w:rPr>
              <w:t xml:space="preserve"> Er </w:t>
            </w:r>
            <w:r w:rsidR="008A581F">
              <w:rPr>
                <w:i/>
              </w:rPr>
              <w:t>wollte, dass Martin Algen frisst</w:t>
            </w:r>
            <w:r>
              <w:rPr>
                <w:i/>
              </w:rPr>
              <w:t>.</w:t>
            </w:r>
          </w:p>
        </w:tc>
      </w:tr>
    </w:tbl>
    <w:p w:rsidR="001A4D7D" w:rsidRDefault="001A4D7D" w:rsidP="001A4D7D">
      <w:r>
        <w:br w:type="page"/>
      </w:r>
    </w:p>
    <w:p w:rsidR="00724FF8" w:rsidRDefault="00724FF8" w:rsidP="00724FF8">
      <w:pPr>
        <w:pStyle w:val="KeinLeerraum"/>
      </w:pPr>
    </w:p>
    <w:p w:rsidR="008A581F" w:rsidRDefault="008A581F" w:rsidP="008A581F">
      <w:pPr>
        <w:pStyle w:val="KeinLeerraum"/>
      </w:pPr>
      <w:r>
        <w:t>7. Was gab Martin dem Nils? Und warum?</w:t>
      </w:r>
    </w:p>
    <w:tbl>
      <w:tblPr>
        <w:tblStyle w:val="Tabellengitternetz"/>
        <w:tblW w:w="0" w:type="auto"/>
        <w:tblInd w:w="392" w:type="dxa"/>
        <w:tblLook w:val="04A0"/>
      </w:tblPr>
      <w:tblGrid>
        <w:gridCol w:w="283"/>
        <w:gridCol w:w="8537"/>
      </w:tblGrid>
      <w:tr w:rsidR="008A581F" w:rsidTr="00362F5B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1F" w:rsidRDefault="008A581F" w:rsidP="00362F5B">
            <w:pPr>
              <w:pStyle w:val="KeinLeerraum"/>
            </w:pPr>
          </w:p>
        </w:tc>
        <w:tc>
          <w:tcPr>
            <w:tcW w:w="853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8A581F" w:rsidRDefault="008A581F" w:rsidP="008A581F">
            <w:pPr>
              <w:pStyle w:val="KeinLeerraum"/>
              <w:rPr>
                <w:i/>
              </w:rPr>
            </w:pPr>
            <w:r>
              <w:rPr>
                <w:i/>
              </w:rPr>
              <w:t xml:space="preserve"> Er gab ihm einen Fisch aus Dankbarkeit für die Hilfe.</w:t>
            </w:r>
          </w:p>
        </w:tc>
      </w:tr>
      <w:tr w:rsidR="008A581F" w:rsidTr="00362F5B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1F" w:rsidRDefault="008A581F" w:rsidP="00362F5B">
            <w:pPr>
              <w:pStyle w:val="KeinLeerraum"/>
            </w:pPr>
          </w:p>
        </w:tc>
        <w:tc>
          <w:tcPr>
            <w:tcW w:w="853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8A581F" w:rsidRDefault="008A581F" w:rsidP="001A4D7D">
            <w:pPr>
              <w:pStyle w:val="KeinLeerraum"/>
              <w:rPr>
                <w:i/>
              </w:rPr>
            </w:pPr>
            <w:r>
              <w:rPr>
                <w:i/>
              </w:rPr>
              <w:t xml:space="preserve"> Er sagte ein paar freundliche Worte zu ihm, weil er so tapfer mitgeflogen </w:t>
            </w:r>
            <w:r w:rsidR="001A4D7D">
              <w:rPr>
                <w:i/>
              </w:rPr>
              <w:t>war</w:t>
            </w:r>
            <w:r>
              <w:rPr>
                <w:i/>
              </w:rPr>
              <w:t>.</w:t>
            </w:r>
          </w:p>
        </w:tc>
      </w:tr>
      <w:tr w:rsidR="008A581F" w:rsidTr="00362F5B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1F" w:rsidRDefault="008A581F" w:rsidP="00362F5B">
            <w:pPr>
              <w:pStyle w:val="KeinLeerraum"/>
            </w:pPr>
          </w:p>
        </w:tc>
        <w:tc>
          <w:tcPr>
            <w:tcW w:w="853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8A581F" w:rsidRDefault="008A581F" w:rsidP="008A581F">
            <w:pPr>
              <w:pStyle w:val="KeinLeerraum"/>
              <w:rPr>
                <w:i/>
              </w:rPr>
            </w:pPr>
            <w:r>
              <w:rPr>
                <w:i/>
              </w:rPr>
              <w:t xml:space="preserve"> Er brachte ihm Algen zum Essen.</w:t>
            </w:r>
          </w:p>
        </w:tc>
      </w:tr>
    </w:tbl>
    <w:p w:rsidR="00724FF8" w:rsidRDefault="00724FF8" w:rsidP="00B73CF7">
      <w:pPr>
        <w:pStyle w:val="KeinLeerraum"/>
      </w:pPr>
    </w:p>
    <w:p w:rsidR="00A554BA" w:rsidRPr="004168D5" w:rsidRDefault="001A4D7D" w:rsidP="00A554BA">
      <w:pPr>
        <w:pStyle w:val="KeinLeerraum"/>
        <w:rPr>
          <w:b/>
        </w:rPr>
      </w:pPr>
      <w:r>
        <w:t>8</w:t>
      </w:r>
      <w:r w:rsidR="00A554BA">
        <w:t>. Welchen Entschluss hatte Martin gefasst?</w:t>
      </w:r>
      <w:r w:rsidR="00A554BA" w:rsidRPr="004168D5">
        <w:rPr>
          <w:b/>
        </w:rPr>
        <w:t xml:space="preserve"> </w:t>
      </w:r>
    </w:p>
    <w:p w:rsidR="00A554BA" w:rsidRPr="004168D5" w:rsidRDefault="00A554BA" w:rsidP="00A554BA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A554BA" w:rsidRDefault="00A554BA" w:rsidP="00A554BA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A554BA" w:rsidRPr="004168D5" w:rsidRDefault="00A554BA" w:rsidP="00A554BA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A554BA" w:rsidRDefault="00A554BA" w:rsidP="00A554BA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A554BA" w:rsidRDefault="00A554BA" w:rsidP="00A554BA">
      <w:pPr>
        <w:pStyle w:val="KeinLeerraum"/>
      </w:pPr>
    </w:p>
    <w:p w:rsidR="00A554BA" w:rsidRDefault="001A4D7D" w:rsidP="00A554BA">
      <w:pPr>
        <w:pStyle w:val="KeinLeerraum"/>
      </w:pPr>
      <w:r>
        <w:t>9</w:t>
      </w:r>
      <w:r w:rsidR="00A554BA">
        <w:t>. Martin sagte, dass er es ohne Nils nicht schaffen werde bis nach Lappland. Er bat ihn mitzukommen.</w:t>
      </w:r>
    </w:p>
    <w:p w:rsidR="00A554BA" w:rsidRDefault="00A554BA" w:rsidP="00A554BA">
      <w:pPr>
        <w:pStyle w:val="KeinLeerraum"/>
      </w:pPr>
      <w:r>
        <w:t xml:space="preserve">Das hat der Nils völlig durcheinandergebracht und er begann zu stottern. Warum denn? </w:t>
      </w:r>
    </w:p>
    <w:tbl>
      <w:tblPr>
        <w:tblStyle w:val="Tabellengitternetz"/>
        <w:tblW w:w="0" w:type="auto"/>
        <w:tblInd w:w="392" w:type="dxa"/>
        <w:tblLook w:val="04A0"/>
      </w:tblPr>
      <w:tblGrid>
        <w:gridCol w:w="283"/>
        <w:gridCol w:w="8537"/>
      </w:tblGrid>
      <w:tr w:rsidR="00A554BA" w:rsidTr="00362F5B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BA" w:rsidRDefault="00A554BA" w:rsidP="00362F5B">
            <w:pPr>
              <w:pStyle w:val="KeinLeerraum"/>
            </w:pPr>
          </w:p>
        </w:tc>
        <w:tc>
          <w:tcPr>
            <w:tcW w:w="853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54BA" w:rsidRDefault="00A554BA" w:rsidP="00362F5B">
            <w:pPr>
              <w:pStyle w:val="KeinLeerraum"/>
              <w:rPr>
                <w:i/>
              </w:rPr>
            </w:pPr>
            <w:r>
              <w:rPr>
                <w:i/>
              </w:rPr>
              <w:t>Nils hatte Angst vor der weiten Reise. Wie sollte er es mit seiner Flugangst schaffen, die lange und gefährliche Reise auf dem Rücken des Gänserichs zu überstehen?</w:t>
            </w:r>
          </w:p>
        </w:tc>
      </w:tr>
      <w:tr w:rsidR="00A554BA" w:rsidTr="00362F5B"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554BA" w:rsidRDefault="00A554BA" w:rsidP="00362F5B">
            <w:pPr>
              <w:pStyle w:val="KeinLeerraum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554BA" w:rsidRDefault="00A554BA" w:rsidP="00362F5B">
            <w:pPr>
              <w:rPr>
                <w:i/>
              </w:rPr>
            </w:pPr>
          </w:p>
        </w:tc>
      </w:tr>
      <w:tr w:rsidR="00A554BA" w:rsidTr="00362F5B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BA" w:rsidRDefault="00A554BA" w:rsidP="00362F5B">
            <w:pPr>
              <w:pStyle w:val="KeinLeerraum"/>
            </w:pPr>
          </w:p>
        </w:tc>
        <w:tc>
          <w:tcPr>
            <w:tcW w:w="853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54BA" w:rsidRDefault="00F773E1" w:rsidP="00F773E1">
            <w:pPr>
              <w:pStyle w:val="KeinLeerraum"/>
              <w:rPr>
                <w:i/>
              </w:rPr>
            </w:pPr>
            <w:r>
              <w:rPr>
                <w:i/>
              </w:rPr>
              <w:t>Nils war es leid, dem Martin immer helfen zu müssen. Er stellte sich vor, dass er ihn jeden Abend nach dem anstrengenden Flug wieder aufpäppeln muss. Das nervte.</w:t>
            </w:r>
          </w:p>
        </w:tc>
      </w:tr>
      <w:tr w:rsidR="00A554BA" w:rsidTr="00362F5B"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554BA" w:rsidRDefault="00A554BA" w:rsidP="00362F5B">
            <w:pPr>
              <w:pStyle w:val="KeinLeerraum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554BA" w:rsidRDefault="00A554BA" w:rsidP="00362F5B">
            <w:pPr>
              <w:rPr>
                <w:i/>
              </w:rPr>
            </w:pPr>
          </w:p>
        </w:tc>
      </w:tr>
      <w:tr w:rsidR="00A554BA" w:rsidTr="00362F5B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BA" w:rsidRDefault="00A554BA" w:rsidP="00362F5B">
            <w:pPr>
              <w:pStyle w:val="KeinLeerraum"/>
            </w:pPr>
          </w:p>
        </w:tc>
        <w:tc>
          <w:tcPr>
            <w:tcW w:w="853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A554BA" w:rsidRDefault="00F773E1" w:rsidP="00362F5B">
            <w:pPr>
              <w:pStyle w:val="KeinLeerraum"/>
              <w:rPr>
                <w:i/>
              </w:rPr>
            </w:pPr>
            <w:r>
              <w:rPr>
                <w:i/>
              </w:rPr>
              <w:t>Nils war der Überzeugung, dass Martin ihn immer noch hasste wegen der alten Geschichten und seinen bösen Streichen, als er noch Normalgrösse hatte.</w:t>
            </w:r>
          </w:p>
        </w:tc>
      </w:tr>
      <w:tr w:rsidR="00A554BA" w:rsidTr="00362F5B"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54BA" w:rsidRDefault="00A554BA" w:rsidP="00362F5B">
            <w:pPr>
              <w:pStyle w:val="KeinLeerraum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554BA" w:rsidRDefault="00A554BA" w:rsidP="00362F5B">
            <w:pPr>
              <w:rPr>
                <w:i/>
              </w:rPr>
            </w:pPr>
          </w:p>
        </w:tc>
      </w:tr>
    </w:tbl>
    <w:p w:rsidR="00A554BA" w:rsidRDefault="00A554BA" w:rsidP="00A554BA">
      <w:pPr>
        <w:pStyle w:val="KeinLeerraum"/>
      </w:pPr>
    </w:p>
    <w:p w:rsidR="001A4D7D" w:rsidRPr="004168D5" w:rsidRDefault="001A4D7D" w:rsidP="001A4D7D">
      <w:pPr>
        <w:pStyle w:val="KeinLeerraum"/>
        <w:rPr>
          <w:b/>
        </w:rPr>
      </w:pPr>
      <w:r>
        <w:t>10. Welche Unterschiede stellst du fest zwischen Wildgänsen und Hausgänsen?</w:t>
      </w:r>
      <w:r w:rsidRPr="004168D5">
        <w:rPr>
          <w:b/>
        </w:rPr>
        <w:t xml:space="preserve"> </w:t>
      </w:r>
    </w:p>
    <w:p w:rsidR="001A4D7D" w:rsidRPr="004168D5" w:rsidRDefault="001A4D7D" w:rsidP="001A4D7D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  <w:r>
        <w:rPr>
          <w:noProof/>
          <w:sz w:val="40"/>
          <w:szCs w:val="40"/>
          <w:lang w:eastAsia="de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56515</wp:posOffset>
            </wp:positionV>
            <wp:extent cx="2531745" cy="4025900"/>
            <wp:effectExtent l="19050" t="0" r="1905" b="0"/>
            <wp:wrapSquare wrapText="bothSides"/>
            <wp:docPr id="4" name="Grafik 3" descr="IMG_2017121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0_0003.jpg"/>
                    <pic:cNvPicPr/>
                  </pic:nvPicPr>
                  <pic:blipFill>
                    <a:blip r:embed="rId7" cstate="print"/>
                    <a:srcRect l="7044" t="3070" r="4905" b="3947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4D7D" w:rsidRDefault="001A4D7D" w:rsidP="001A4D7D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1A4D7D" w:rsidRPr="004168D5" w:rsidRDefault="001A4D7D" w:rsidP="001A4D7D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1A4D7D" w:rsidRPr="004168D5" w:rsidRDefault="001A4D7D" w:rsidP="001A4D7D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1A4D7D" w:rsidRDefault="001A4D7D" w:rsidP="001A4D7D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1A4D7D" w:rsidRPr="004168D5" w:rsidRDefault="001A4D7D" w:rsidP="001A4D7D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1A4D7D" w:rsidRPr="004168D5" w:rsidRDefault="001A4D7D" w:rsidP="001A4D7D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1A4D7D" w:rsidRDefault="001A4D7D" w:rsidP="001A4D7D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1A4D7D" w:rsidRPr="004168D5" w:rsidRDefault="001A4D7D" w:rsidP="001A4D7D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1A4D7D" w:rsidRPr="004168D5" w:rsidRDefault="001A4D7D" w:rsidP="001A4D7D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1A4D7D" w:rsidRDefault="001A4D7D" w:rsidP="001A4D7D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1A4D7D" w:rsidRDefault="001A4D7D" w:rsidP="001A4D7D">
      <w:pPr>
        <w:pStyle w:val="KeinLeerraum"/>
        <w:pBdr>
          <w:bottom w:val="single" w:sz="4" w:space="1" w:color="A6A6A6" w:themeColor="background1" w:themeShade="A6"/>
          <w:between w:val="single" w:sz="4" w:space="1" w:color="A6A6A6" w:themeColor="background1" w:themeShade="A6"/>
        </w:pBdr>
        <w:rPr>
          <w:sz w:val="40"/>
          <w:szCs w:val="40"/>
        </w:rPr>
      </w:pPr>
    </w:p>
    <w:p w:rsidR="00B73CF7" w:rsidRPr="001A4D7D" w:rsidRDefault="00B73CF7" w:rsidP="006707F6">
      <w:pPr>
        <w:pStyle w:val="KeinLeerraum"/>
        <w:rPr>
          <w:sz w:val="16"/>
          <w:szCs w:val="16"/>
        </w:rPr>
      </w:pPr>
    </w:p>
    <w:sectPr w:rsidR="00B73CF7" w:rsidRPr="001A4D7D" w:rsidSect="002369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54F" w:rsidRDefault="003F654F" w:rsidP="006707F6">
      <w:pPr>
        <w:spacing w:after="0" w:line="240" w:lineRule="auto"/>
      </w:pPr>
      <w:r>
        <w:separator/>
      </w:r>
    </w:p>
  </w:endnote>
  <w:endnote w:type="continuationSeparator" w:id="0">
    <w:p w:rsidR="003F654F" w:rsidRDefault="003F654F" w:rsidP="00670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F77" w:rsidRDefault="00C57F7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7F6" w:rsidRPr="006707F6" w:rsidRDefault="006707F6" w:rsidP="006707F6">
    <w:pPr>
      <w:pStyle w:val="Fuzeile"/>
      <w:pBdr>
        <w:bottom w:val="single" w:sz="4" w:space="1" w:color="auto"/>
      </w:pBdr>
      <w:rPr>
        <w:sz w:val="4"/>
        <w:szCs w:val="4"/>
      </w:rPr>
    </w:pPr>
  </w:p>
  <w:p w:rsidR="006707F6" w:rsidRPr="006707F6" w:rsidRDefault="006707F6">
    <w:pPr>
      <w:pStyle w:val="Fuzeile"/>
      <w:rPr>
        <w:sz w:val="8"/>
        <w:szCs w:val="8"/>
      </w:rPr>
    </w:pPr>
  </w:p>
  <w:p w:rsidR="006707F6" w:rsidRPr="00DA62A2" w:rsidRDefault="006707F6">
    <w:pPr>
      <w:pStyle w:val="Fuzeile"/>
      <w:rPr>
        <w:sz w:val="18"/>
        <w:szCs w:val="18"/>
      </w:rPr>
    </w:pPr>
    <w:r w:rsidRPr="00DA62A2">
      <w:rPr>
        <w:sz w:val="18"/>
        <w:szCs w:val="18"/>
      </w:rPr>
      <w:t>Le</w:t>
    </w:r>
    <w:r w:rsidR="0020303F">
      <w:rPr>
        <w:sz w:val="18"/>
        <w:szCs w:val="18"/>
      </w:rPr>
      <w:t>severständnisfragen zu Kapitel 2</w:t>
    </w:r>
    <w:r w:rsidRPr="00DA62A2">
      <w:rPr>
        <w:sz w:val="18"/>
        <w:szCs w:val="18"/>
      </w:rPr>
      <w:t xml:space="preserve"> - </w:t>
    </w:r>
    <w:r w:rsidR="0020303F">
      <w:rPr>
        <w:b/>
        <w:sz w:val="18"/>
        <w:szCs w:val="18"/>
        <w:u w:val="single"/>
      </w:rPr>
      <w:t>Fliegen  müsste  man  können</w:t>
    </w:r>
    <w:r w:rsidR="00DA62A2" w:rsidRPr="00DA62A2">
      <w:rPr>
        <w:b/>
        <w:sz w:val="18"/>
        <w:szCs w:val="18"/>
        <w:u w:val="single"/>
      </w:rPr>
      <w:t xml:space="preserve"> </w:t>
    </w:r>
    <w:r w:rsidRPr="00DA62A2">
      <w:rPr>
        <w:b/>
        <w:sz w:val="18"/>
        <w:szCs w:val="18"/>
      </w:rPr>
      <w:t xml:space="preserve"> </w:t>
    </w:r>
    <w:r w:rsidR="0020303F">
      <w:rPr>
        <w:sz w:val="18"/>
        <w:szCs w:val="18"/>
      </w:rPr>
      <w:t>(S. 13</w:t>
    </w:r>
    <w:r w:rsidR="00F22340" w:rsidRPr="00DA62A2">
      <w:rPr>
        <w:sz w:val="18"/>
        <w:szCs w:val="18"/>
      </w:rPr>
      <w:t xml:space="preserve"> - </w:t>
    </w:r>
    <w:r w:rsidR="00DA62A2" w:rsidRPr="00DA62A2">
      <w:rPr>
        <w:sz w:val="18"/>
        <w:szCs w:val="18"/>
      </w:rPr>
      <w:t>1</w:t>
    </w:r>
    <w:r w:rsidR="0020303F">
      <w:rPr>
        <w:sz w:val="18"/>
        <w:szCs w:val="18"/>
      </w:rPr>
      <w:t>8</w:t>
    </w:r>
    <w:r w:rsidRPr="00DA62A2">
      <w:rPr>
        <w:sz w:val="18"/>
        <w:szCs w:val="18"/>
      </w:rPr>
      <w:t>)</w:t>
    </w:r>
    <w:r w:rsidR="00DA62A2" w:rsidRPr="00DA62A2">
      <w:rPr>
        <w:sz w:val="18"/>
        <w:szCs w:val="18"/>
      </w:rPr>
      <w:t xml:space="preserve">  </w:t>
    </w:r>
    <w:r w:rsidRPr="00DA62A2">
      <w:rPr>
        <w:sz w:val="18"/>
        <w:szCs w:val="18"/>
      </w:rPr>
      <w:t xml:space="preserve">   </w:t>
    </w:r>
    <w:r w:rsidR="00DA62A2">
      <w:rPr>
        <w:sz w:val="18"/>
        <w:szCs w:val="18"/>
      </w:rPr>
      <w:t xml:space="preserve">     </w:t>
    </w:r>
    <w:r w:rsidR="0020303F">
      <w:rPr>
        <w:sz w:val="18"/>
        <w:szCs w:val="18"/>
      </w:rPr>
      <w:t xml:space="preserve">                   </w:t>
    </w:r>
    <w:r w:rsidR="00DA62A2">
      <w:rPr>
        <w:sz w:val="18"/>
        <w:szCs w:val="18"/>
      </w:rPr>
      <w:t xml:space="preserve">                              </w:t>
    </w:r>
    <w:r w:rsidRPr="00DA62A2">
      <w:rPr>
        <w:sz w:val="18"/>
        <w:szCs w:val="18"/>
      </w:rPr>
      <w:t xml:space="preserve">  </w:t>
    </w:r>
    <w:r w:rsidRPr="00DA62A2">
      <w:rPr>
        <w:b/>
        <w:i/>
        <w:sz w:val="18"/>
        <w:szCs w:val="18"/>
      </w:rPr>
      <w:t xml:space="preserve">© </w:t>
    </w:r>
    <w:r w:rsidR="00C57F77">
      <w:rPr>
        <w:b/>
        <w:i/>
        <w:sz w:val="18"/>
        <w:szCs w:val="18"/>
      </w:rPr>
      <w:t>mbi2019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F77" w:rsidRDefault="00C57F77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54F" w:rsidRDefault="003F654F" w:rsidP="006707F6">
      <w:pPr>
        <w:spacing w:after="0" w:line="240" w:lineRule="auto"/>
      </w:pPr>
      <w:r>
        <w:separator/>
      </w:r>
    </w:p>
  </w:footnote>
  <w:footnote w:type="continuationSeparator" w:id="0">
    <w:p w:rsidR="003F654F" w:rsidRDefault="003F654F" w:rsidP="00670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F77" w:rsidRDefault="00C57F7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7F6" w:rsidRDefault="00CE76A6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5012055</wp:posOffset>
          </wp:positionH>
          <wp:positionV relativeFrom="paragraph">
            <wp:posOffset>-87630</wp:posOffset>
          </wp:positionV>
          <wp:extent cx="1098550" cy="990600"/>
          <wp:effectExtent l="0" t="38100" r="0" b="95250"/>
          <wp:wrapNone/>
          <wp:docPr id="1" name="Grafik 0" descr="Nils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ls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8550" cy="99060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 w:rsidR="006707F6">
      <w:t xml:space="preserve">Klassiker für Kinder:       </w:t>
    </w:r>
    <w:r>
      <w:rPr>
        <w:b/>
        <w:sz w:val="32"/>
        <w:szCs w:val="32"/>
      </w:rPr>
      <w:t xml:space="preserve">Nils </w:t>
    </w:r>
    <w:proofErr w:type="spellStart"/>
    <w:r>
      <w:rPr>
        <w:b/>
        <w:sz w:val="32"/>
        <w:szCs w:val="32"/>
      </w:rPr>
      <w:t>Holgersons</w:t>
    </w:r>
    <w:proofErr w:type="spellEnd"/>
    <w:r>
      <w:rPr>
        <w:b/>
        <w:sz w:val="32"/>
        <w:szCs w:val="32"/>
      </w:rPr>
      <w:t xml:space="preserve"> wunderbare Reise</w:t>
    </w:r>
    <w:r w:rsidR="006707F6">
      <w:t xml:space="preserve"> </w:t>
    </w:r>
  </w:p>
  <w:p w:rsidR="006707F6" w:rsidRDefault="00CE76A6" w:rsidP="00CE76A6">
    <w:pPr>
      <w:pStyle w:val="Kopfzeile"/>
      <w:pBdr>
        <w:bottom w:val="single" w:sz="4" w:space="1" w:color="auto"/>
      </w:pBdr>
    </w:pPr>
    <w:r>
      <w:tab/>
      <w:t xml:space="preserve">                        von  Selma </w:t>
    </w:r>
    <w:proofErr w:type="spellStart"/>
    <w:r>
      <w:t>Lagerlöf</w:t>
    </w:r>
    <w:proofErr w:type="spellEnd"/>
    <w:r>
      <w:t xml:space="preserve"> - </w:t>
    </w:r>
    <w:r w:rsidRPr="00CE76A6">
      <w:rPr>
        <w:sz w:val="18"/>
        <w:szCs w:val="18"/>
      </w:rPr>
      <w:t xml:space="preserve">neu erzählt von Ilse </w:t>
    </w:r>
    <w:proofErr w:type="spellStart"/>
    <w:r w:rsidRPr="00CE76A6">
      <w:rPr>
        <w:sz w:val="18"/>
        <w:szCs w:val="18"/>
      </w:rPr>
      <w:t>Bintig</w:t>
    </w:r>
    <w:proofErr w:type="spellEnd"/>
    <w:r w:rsidRPr="00CE76A6">
      <w:rPr>
        <w:sz w:val="18"/>
        <w:szCs w:val="18"/>
      </w:rPr>
      <w:t xml:space="preserve">, illustriert von Oliver </w:t>
    </w:r>
    <w:proofErr w:type="spellStart"/>
    <w:r w:rsidRPr="00CE76A6">
      <w:rPr>
        <w:sz w:val="18"/>
        <w:szCs w:val="18"/>
      </w:rPr>
      <w:t>Regener</w:t>
    </w:r>
    <w:proofErr w:type="spellEnd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F77" w:rsidRDefault="00C57F77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attachedTemplate r:id="rId1"/>
  <w:defaultTabStop w:val="708"/>
  <w:hyphenationZone w:val="425"/>
  <w:characterSpacingControl w:val="doNotCompress"/>
  <w:hdrShapeDefaults>
    <o:shapedefaults v:ext="edit" spidmax="3379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46ABC"/>
    <w:rsid w:val="000A26EB"/>
    <w:rsid w:val="00135CD1"/>
    <w:rsid w:val="00137495"/>
    <w:rsid w:val="001A4D7D"/>
    <w:rsid w:val="001D1D33"/>
    <w:rsid w:val="0020303F"/>
    <w:rsid w:val="00236917"/>
    <w:rsid w:val="002957CC"/>
    <w:rsid w:val="002F52EE"/>
    <w:rsid w:val="003242F4"/>
    <w:rsid w:val="003317C6"/>
    <w:rsid w:val="00370566"/>
    <w:rsid w:val="00370E20"/>
    <w:rsid w:val="003D076D"/>
    <w:rsid w:val="003F654F"/>
    <w:rsid w:val="004168D5"/>
    <w:rsid w:val="0043212A"/>
    <w:rsid w:val="00460487"/>
    <w:rsid w:val="004A4DFC"/>
    <w:rsid w:val="00537F1C"/>
    <w:rsid w:val="00546ABC"/>
    <w:rsid w:val="00573FAC"/>
    <w:rsid w:val="00624FF6"/>
    <w:rsid w:val="006707F6"/>
    <w:rsid w:val="006714A9"/>
    <w:rsid w:val="006E0866"/>
    <w:rsid w:val="006E59A0"/>
    <w:rsid w:val="007122A8"/>
    <w:rsid w:val="00724FF8"/>
    <w:rsid w:val="0073543C"/>
    <w:rsid w:val="00745F45"/>
    <w:rsid w:val="0079721A"/>
    <w:rsid w:val="00807CA6"/>
    <w:rsid w:val="008549EC"/>
    <w:rsid w:val="00890E22"/>
    <w:rsid w:val="008A581F"/>
    <w:rsid w:val="008B01BC"/>
    <w:rsid w:val="009165DA"/>
    <w:rsid w:val="009D5768"/>
    <w:rsid w:val="00A14E82"/>
    <w:rsid w:val="00A47501"/>
    <w:rsid w:val="00A554BA"/>
    <w:rsid w:val="00AF5C74"/>
    <w:rsid w:val="00B33349"/>
    <w:rsid w:val="00B659C9"/>
    <w:rsid w:val="00B73CF7"/>
    <w:rsid w:val="00BE1FD0"/>
    <w:rsid w:val="00C57F77"/>
    <w:rsid w:val="00CE76A6"/>
    <w:rsid w:val="00D84B63"/>
    <w:rsid w:val="00DA62A2"/>
    <w:rsid w:val="00DA66ED"/>
    <w:rsid w:val="00E76F3F"/>
    <w:rsid w:val="00EF0078"/>
    <w:rsid w:val="00F22340"/>
    <w:rsid w:val="00F773E1"/>
    <w:rsid w:val="00FA090D"/>
    <w:rsid w:val="00FB2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3CF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7F6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6707F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semiHidden/>
    <w:unhideWhenUsed/>
    <w:rsid w:val="006707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707F6"/>
  </w:style>
  <w:style w:type="paragraph" w:styleId="Fuzeile">
    <w:name w:val="footer"/>
    <w:basedOn w:val="Standard"/>
    <w:link w:val="FuzeileZchn"/>
    <w:uiPriority w:val="99"/>
    <w:semiHidden/>
    <w:unhideWhenUsed/>
    <w:rsid w:val="006707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707F6"/>
  </w:style>
  <w:style w:type="table" w:styleId="Tabellengitternetz">
    <w:name w:val="Table Grid"/>
    <w:basedOn w:val="NormaleTabelle"/>
    <w:uiPriority w:val="59"/>
    <w:rsid w:val="004321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1Maesa\SCHULE\SCHULMATERIAL\LV%20Nils%20Holgerson\Holgerson%2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Holgerson 1.dotx</Template>
  <TotalTime>0</TotalTime>
  <Pages>1</Pages>
  <Words>316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 Biedermann</dc:creator>
  <cp:lastModifiedBy>Marcel Biedermann</cp:lastModifiedBy>
  <cp:revision>5</cp:revision>
  <cp:lastPrinted>2017-11-26T10:37:00Z</cp:lastPrinted>
  <dcterms:created xsi:type="dcterms:W3CDTF">2019-02-09T11:15:00Z</dcterms:created>
  <dcterms:modified xsi:type="dcterms:W3CDTF">2019-02-09T23:31:00Z</dcterms:modified>
</cp:coreProperties>
</file>